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/>
        <w:pict>
          <v:group style="position:absolute;margin-left:72.279999pt;margin-top:67.487015pt;width:450.995pt;height:86.474pt;mso-position-horizontal-relative:page;mso-position-vertical-relative:page;z-index:-934" coordorigin="1446,1350" coordsize="9020,1729">
            <v:group style="position:absolute;left:1456;top:1360;width:9000;height:1709" coordorigin="1456,1360" coordsize="9000,1709">
              <v:shape style="position:absolute;left:1456;top:1360;width:9000;height:1709" coordorigin="1456,1360" coordsize="9000,1709" path="m1456,3069l10455,3069,10455,1360,1456,1360,1456,3069e" filled="t" fillcolor="#C8C8C8" stroked="f">
                <v:path arrowok="t"/>
                <v:fill/>
              </v:shape>
            </v:group>
            <v:group style="position:absolute;left:1451;top:1355;width:9010;height:1719" coordorigin="1451,1355" coordsize="9010,1719">
              <v:shape style="position:absolute;left:1451;top:1355;width:9010;height:1719" coordorigin="1451,1355" coordsize="9010,1719" path="m1451,1355l10460,1355,10460,3074,1451,3074,1451,1355xe" filled="f" stroked="t" strokeweight=".5pt" strokecolor="#262526">
                <v:path arrowok="t"/>
              </v:shape>
            </v:group>
            <w10:wrap type="none"/>
          </v:group>
        </w:pict>
      </w:r>
      <w:r>
        <w:rPr>
          <w:sz w:val="26"/>
          <w:szCs w:val="26"/>
        </w:rPr>
      </w:r>
    </w:p>
    <w:p>
      <w:pPr>
        <w:spacing w:before="11" w:after="0" w:line="240" w:lineRule="auto"/>
        <w:ind w:left="216" w:right="-20"/>
        <w:jc w:val="left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CHAPTER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NumType w:start="1097"/>
          <w:pgMar w:header="691" w:footer="472" w:top="1080" w:bottom="660" w:left="1320" w:right="1320"/>
          <w:headerReference w:type="default" r:id="rId5"/>
          <w:footerReference w:type="default" r:id="rId6"/>
          <w:type w:val="continuous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64" w:lineRule="exact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262526"/>
          <w:spacing w:val="0"/>
          <w:w w:val="100"/>
          <w:b/>
          <w:bCs/>
        </w:rPr>
        <w:t>8A.</w:t>
        <w:tab/>
      </w:r>
      <w:r>
        <w:rPr>
          <w:rFonts w:ascii="Arial" w:hAnsi="Arial" w:cs="Arial" w:eastAsia="Arial"/>
          <w:sz w:val="32"/>
          <w:szCs w:val="32"/>
          <w:color w:val="262526"/>
          <w:spacing w:val="0"/>
          <w:w w:val="100"/>
          <w:b/>
          <w:bCs/>
        </w:rPr>
        <w:t>Participant</w:t>
      </w:r>
      <w:r>
        <w:rPr>
          <w:rFonts w:ascii="Arial" w:hAnsi="Arial" w:cs="Arial" w:eastAsia="Arial"/>
          <w:sz w:val="32"/>
          <w:szCs w:val="32"/>
          <w:color w:val="262526"/>
          <w:spacing w:val="-17"/>
          <w:w w:val="100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1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262526"/>
          <w:spacing w:val="0"/>
          <w:w w:val="100"/>
          <w:b/>
          <w:bCs/>
        </w:rPr>
        <w:t>Note: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Chapter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contains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ogations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purposes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National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0" w:after="0" w:line="240" w:lineRule="auto"/>
        <w:ind w:left="125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8"/>
          <w:szCs w:val="28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-15"/>
          <w:w w:val="100"/>
          <w:b/>
          <w:bCs/>
        </w:rPr>
        <w:t>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ransGrid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/>
        <w:pict>
          <v:group style="position:absolute;margin-left:72pt;margin-top:-35.464573pt;width:450.995pt;height:22.139pt;mso-position-horizontal-relative:page;mso-position-vertical-relative:paragraph;z-index:-933" coordorigin="1440,-709" coordsize="9020,443">
            <v:shape style="position:absolute;left:1440;top:-709;width:9020;height:443" coordorigin="1440,-709" coordsize="9020,443" path="m1440,-267l10460,-267,10460,-709,1440,-709,1440,-267e" filled="t" fillcolor="#E9E9E9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72pt;margin-top:30.018427pt;width:450.995pt;height:22.138pt;mso-position-horizontal-relative:page;mso-position-vertical-relative:paragraph;z-index:-932" coordorigin="1440,600" coordsize="9020,443">
            <v:shape style="position:absolute;left:1440;top:600;width:9020;height:443" coordorigin="1440,600" coordsize="9020,443" path="m1440,1043l10460,1043,10460,600,1440,600,1440,1043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8A.1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2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8"/>
          <w:szCs w:val="28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EnergyAustralia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8A.2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/>
        <w:pict>
          <v:group style="position:absolute;margin-left:72pt;margin-top:29.66856pt;width:450.995pt;height:22.138pt;mso-position-horizontal-relative:page;mso-position-vertical-relative:paragraph;z-index:-931" coordorigin="1440,593" coordsize="9020,443">
            <v:shape style="position:absolute;left:1440;top:593;width:9020;height:443" coordorigin="1440,593" coordsize="9020,443" path="m1440,1036l10460,1036,10460,593,1440,593,1440,1036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8A.2A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701923pt;width:450.995pt;height:22.139pt;mso-position-horizontal-relative:page;mso-position-vertical-relative:paragraph;z-index:-930" coordorigin="1440,734" coordsize="9020,443">
            <v:shape style="position:absolute;left:1440;top:734;width:9020;height:443" coordorigin="1440,734" coordsize="9020,443" path="m1440,1177l10460,1177,10460,734,1440,734,1440,1177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3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702038pt;width:450.995pt;height:22.139pt;mso-position-horizontal-relative:page;mso-position-vertical-relative:paragraph;z-index:-929" coordorigin="1440,734" coordsize="9020,443">
            <v:shape style="position:absolute;left:1440;top:734;width:9020;height:443" coordorigin="1440,734" coordsize="9020,443" path="m1440,1177l10460,1177,10460,734,1440,734,1440,1177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4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5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6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8"/>
          <w:szCs w:val="28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-5"/>
          <w:w w:val="100"/>
          <w:b/>
          <w:bCs/>
        </w:rPr>
        <w:t>V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ictorian</w:t>
      </w:r>
      <w:r>
        <w:rPr>
          <w:rFonts w:ascii="Arial" w:hAnsi="Arial" w:cs="Arial" w:eastAsia="Arial"/>
          <w:sz w:val="28"/>
          <w:szCs w:val="28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Market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Participants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40" w:lineRule="auto"/>
        <w:ind w:left="1254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/>
        <w:pict>
          <v:group style="position:absolute;margin-left:72pt;margin-top:-29.917463pt;width:450.995pt;height:22.139pt;mso-position-horizontal-relative:page;mso-position-vertical-relative:paragraph;z-index:-928" coordorigin="1440,-598" coordsize="9020,443">
            <v:shape style="position:absolute;left:1440;top:-598;width:9020;height:443" coordorigin="1440,-598" coordsize="9020,443" path="m1440,-156l10460,-156,10460,-598,1440,-598,1440,-156e" filled="t" fillcolor="#E9E9E9" stroked="f">
              <v:path arrowok="t"/>
              <v:fill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[Deleted]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839226pt;width:450.995pt;height:22.139pt;mso-position-horizontal-relative:page;mso-position-vertical-relative:paragraph;z-index:-924" coordorigin="1440,737" coordsize="9020,443">
            <v:shape style="position:absolute;left:1440;top:737;width:9020;height:443" coordorigin="1440,737" coordsize="9020,443" path="m1440,1180l10460,1180,10460,737,1440,737,1440,1180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7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-42.661079pt;width:450.995pt;height:22.139pt;mso-position-horizontal-relative:page;mso-position-vertical-relative:paragraph;z-index:-925" coordorigin="1440,-853" coordsize="9020,443">
            <v:shape style="position:absolute;left:1440;top:-853;width:9020;height:443" coordorigin="1440,-853" coordsize="9020,443" path="m1440,-410l10460,-410,10460,-853,1440,-853,1440,-410e" filled="t" fillcolor="#E9E9E9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72pt;margin-top:36.83992pt;width:450.995pt;height:22.138pt;mso-position-horizontal-relative:page;mso-position-vertical-relative:paragraph;z-index:-923" coordorigin="1440,737" coordsize="9020,443">
            <v:shape style="position:absolute;left:1440;top:737;width:9020;height:443" coordorigin="1440,737" coordsize="9020,443" path="m1440,1180l10460,1180,10460,737,1440,737,1440,1180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8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tabs>
          <w:tab w:pos="1240" w:val="left"/>
        </w:tabs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839859pt;width:450.995pt;height:22.139pt;mso-position-horizontal-relative:page;mso-position-vertical-relative:paragraph;z-index:-922" coordorigin="1440,737" coordsize="9020,443">
            <v:shape style="position:absolute;left:1440;top:737;width:9020;height:443" coordorigin="1440,737" coordsize="9020,443" path="m1440,1180l10460,1180,10460,737,1440,737,1440,1180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9</w:t>
        <w:tab/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839432pt;width:450.995pt;height:22.139pt;mso-position-horizontal-relative:page;mso-position-vertical-relative:paragraph;z-index:-921" coordorigin="1440,737" coordsize="9020,443">
            <v:shape style="position:absolute;left:1440;top:737;width:9020;height:443" coordorigin="1440,737" coordsize="9020,443" path="m1440,1180l10460,1180,10460,737,1440,737,1440,1180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10</w:t>
      </w:r>
      <w:r>
        <w:rPr>
          <w:rFonts w:ascii="Arial" w:hAnsi="Arial" w:cs="Arial" w:eastAsia="Arial"/>
          <w:sz w:val="28"/>
          <w:szCs w:val="28"/>
          <w:color w:val="262526"/>
          <w:spacing w:val="6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/>
        <w:pict>
          <v:group style="position:absolute;margin-left:72pt;margin-top:36.840248pt;width:450.995pt;height:22.138pt;mso-position-horizontal-relative:page;mso-position-vertical-relative:paragraph;z-index:-920" coordorigin="1440,737" coordsize="9020,443">
            <v:shape style="position:absolute;left:1440;top:737;width:9020;height:443" coordorigin="1440,737" coordsize="9020,443" path="m1440,1180l10460,1180,10460,737,1440,737,1440,1180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-15"/>
          <w:w w:val="100"/>
          <w:b/>
          <w:bCs/>
        </w:rPr>
        <w:t>1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12</w:t>
      </w:r>
      <w:r>
        <w:rPr>
          <w:rFonts w:ascii="Arial" w:hAnsi="Arial" w:cs="Arial" w:eastAsia="Arial"/>
          <w:sz w:val="28"/>
          <w:szCs w:val="28"/>
          <w:color w:val="262526"/>
          <w:spacing w:val="6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13</w:t>
      </w:r>
      <w:r>
        <w:rPr>
          <w:rFonts w:ascii="Arial" w:hAnsi="Arial" w:cs="Arial" w:eastAsia="Arial"/>
          <w:sz w:val="28"/>
          <w:szCs w:val="28"/>
          <w:color w:val="262526"/>
          <w:spacing w:val="6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</w:t>
      </w:r>
      <w:r>
        <w:rPr>
          <w:rFonts w:ascii="Arial" w:hAnsi="Arial" w:cs="Arial" w:eastAsia="Arial"/>
          <w:sz w:val="28"/>
          <w:szCs w:val="28"/>
          <w:color w:val="262526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Aurora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Energy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(</w:t>
      </w:r>
      <w:r>
        <w:rPr>
          <w:rFonts w:ascii="Arial" w:hAnsi="Arial" w:cs="Arial" w:eastAsia="Arial"/>
          <w:sz w:val="28"/>
          <w:szCs w:val="28"/>
          <w:color w:val="262526"/>
          <w:spacing w:val="-21"/>
          <w:w w:val="100"/>
          <w:b/>
          <w:bCs/>
        </w:rPr>
        <w:t>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amar</w:t>
      </w:r>
      <w:r>
        <w:rPr>
          <w:rFonts w:ascii="Arial" w:hAnsi="Arial" w:cs="Arial" w:eastAsia="Arial"/>
          <w:sz w:val="28"/>
          <w:szCs w:val="28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-15"/>
          <w:w w:val="100"/>
          <w:b/>
          <w:bCs/>
        </w:rPr>
        <w:t>V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alley)</w:t>
      </w:r>
      <w:r>
        <w:rPr>
          <w:rFonts w:ascii="Arial" w:hAnsi="Arial" w:cs="Arial" w:eastAsia="Arial"/>
          <w:sz w:val="28"/>
          <w:szCs w:val="28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Pty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14" w:after="0" w:line="240" w:lineRule="auto"/>
        <w:ind w:left="1254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Ltd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9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/>
        <w:pict>
          <v:group style="position:absolute;margin-left:72pt;margin-top:-53.470463pt;width:450.995pt;height:38.938pt;mso-position-horizontal-relative:page;mso-position-vertical-relative:paragraph;z-index:-927" coordorigin="1440,-1069" coordsize="9020,779">
            <v:shape style="position:absolute;left:1440;top:-1069;width:9020;height:779" coordorigin="1440,-1069" coordsize="9020,779" path="m1440,-291l10460,-291,10460,-1069,1440,-1069,1440,-291e" filled="t" fillcolor="#E9E9E9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72pt;margin-top:30.018536pt;width:450.995pt;height:38.938pt;mso-position-horizontal-relative:page;mso-position-vertical-relative:paragraph;z-index:-926" coordorigin="1440,600" coordsize="9020,779">
            <v:shape style="position:absolute;left:1440;top:600;width:9020;height:779" coordorigin="1440,600" coordsize="9020,779" path="m1440,1379l10460,1379,10460,600,1440,600,1440,1379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8A.13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[Deleted]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14</w:t>
      </w:r>
      <w:r>
        <w:rPr>
          <w:rFonts w:ascii="Arial" w:hAnsi="Arial" w:cs="Arial" w:eastAsia="Arial"/>
          <w:sz w:val="28"/>
          <w:szCs w:val="28"/>
          <w:color w:val="262526"/>
          <w:spacing w:val="6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8"/>
          <w:szCs w:val="28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Ausgrid,</w:t>
      </w:r>
      <w:r>
        <w:rPr>
          <w:rFonts w:ascii="Arial" w:hAnsi="Arial" w:cs="Arial" w:eastAsia="Arial"/>
          <w:sz w:val="28"/>
          <w:szCs w:val="28"/>
          <w:color w:val="262526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Endeavour</w:t>
      </w:r>
      <w:r>
        <w:rPr>
          <w:rFonts w:ascii="Arial" w:hAnsi="Arial" w:cs="Arial" w:eastAsia="Arial"/>
          <w:sz w:val="28"/>
          <w:szCs w:val="28"/>
          <w:color w:val="262526"/>
          <w:spacing w:val="-14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Energy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14" w:after="0" w:line="240" w:lineRule="auto"/>
        <w:ind w:left="1254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Essential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Energy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50" w:lineRule="auto"/>
        <w:ind w:left="1254" w:right="362" w:firstLine="-1134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8A.14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6"/>
          <w:szCs w:val="26"/>
          <w:color w:val="262526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from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Chapter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6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the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6"/>
          <w:szCs w:val="26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6"/>
          <w:szCs w:val="26"/>
          <w:color w:val="262526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6"/>
          <w:szCs w:val="26"/>
          <w:color w:val="262526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6"/>
          <w:szCs w:val="26"/>
          <w:color w:val="262526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8A.14.1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Definitions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following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published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April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Ausgrid;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published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April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Endeavour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gy;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published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April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Essential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were: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-20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-20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6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48" w:lineRule="auto"/>
        <w:ind w:left="1254" w:right="3232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24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AER's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254" w:right="65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(includin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8A.14.4(d)(1)(ii)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8A.14.4(d)(2)(ii))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Ausgrid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Ausgrid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Partnership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(ABN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78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508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731),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comprises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Blu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Partne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Pt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(AC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61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21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500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truste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Blu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Partner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975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096)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975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121)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975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185)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975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210)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Alpha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2019,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'transitiona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'subsequen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period'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defined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1.55.1.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provide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61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9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equal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630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second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2388" w:right="-20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formula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giv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955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2388" w:right="2098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third,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fourth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undertakings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principl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346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8A.14.5(d)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Endeavour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Energy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Endeavour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Network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Partnership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254" w:right="3672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(ABN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247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365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823),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comprises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7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Edward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Limite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486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truste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Edward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221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735)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221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744)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221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753)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Ltd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617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221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771)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trustee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Epsilon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Essential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Energy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Essential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(formerly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known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Country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gy),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constituted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7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Corporation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199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specifie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Schedule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successor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business.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398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Network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oviders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Ausgrid;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1254" w:right="5122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Endeavour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gy;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572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Essential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NUOS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charges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comprising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DNSP'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designate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jurisdictional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amounts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consecutiv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calenda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bein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firs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beginning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1530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ribunal's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abilit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recove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same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more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commencement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61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specified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9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efficienc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benefi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sharing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capital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expenditu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sharing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performance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incentive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management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incentive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management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innovation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allowance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mechanism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small-scale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incentive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equivalen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presen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term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8A.14.4(d)(1)(ii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8A.14.4(d)(2)(ii)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negative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(wher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positive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6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immediately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61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substitute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254" w:right="6843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entitled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5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821" w:right="58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2665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1254" w:right="630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7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second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2388" w:right="-20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formula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giv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955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2098" w:firstLine="56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50" w:lineRule="auto"/>
        <w:ind w:left="2388" w:right="57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fourth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undertaking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principl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34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8A.14.5(d)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278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ribunal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Australian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Competition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ribunal.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ribunal'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decisio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decisio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ribuna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relatio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delivere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Februar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matte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bac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pursuan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sectio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71P(2)(c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Nationa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consequence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outcome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judicial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review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undertaking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undertakin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accepted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59A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National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and/or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8A.14.2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Expiry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date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expires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immediately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8A.14.3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Application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Rule</w:t>
      </w:r>
      <w:r>
        <w:rPr>
          <w:rFonts w:ascii="Arial" w:hAnsi="Arial" w:cs="Arial" w:eastAsia="Arial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1821" w:right="77" w:firstLine="-567"/>
        <w:jc w:val="both"/>
        <w:tabs>
          <w:tab w:pos="1800" w:val="left"/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prevails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inconsistency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20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Nothing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changing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rendering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change,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whole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254" w:right="508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8A.14.4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across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the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6160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March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2018.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62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tim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422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363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respectivel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86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reasonably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likely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minimise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NUOS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ges: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955" w:right="54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betwee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fourt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7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betwee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1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6884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262526"/>
          <w:spacing w:val="0"/>
          <w:w w:val="100"/>
          <w:b/>
          <w:bCs/>
        </w:rPr>
        <w:t>Note: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821" w:right="66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als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tak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accoun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nationa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electricit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objectiv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tak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accoun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principles: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National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s.16(1)(a)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(2)(b).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7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submitted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approved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operate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6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(b)(4);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operate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6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(b)(4),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substituted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40" w:lineRule="auto"/>
        <w:ind w:left="1254" w:right="-20"/>
        <w:jc w:val="left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(d)(1)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determinin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whethe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payabl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recoverabl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254" w:right="163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8A.14.5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only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no</w:t>
      </w:r>
      <w:r>
        <w:rPr>
          <w:rFonts w:ascii="Arial" w:hAnsi="Arial" w:cs="Arial" w:eastAsia="Arial"/>
          <w:sz w:val="24"/>
          <w:szCs w:val="24"/>
          <w:color w:val="262526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reopening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March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2018,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2019.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6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349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5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398" w:lineRule="auto"/>
        <w:ind w:left="1821" w:right="255" w:firstLine="-567"/>
        <w:jc w:val="left"/>
        <w:tabs>
          <w:tab w:pos="1800" w:val="left"/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positive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negative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(5)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zero,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satisfied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payable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recoverabl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schem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254" w:right="415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8A.14.6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only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reopening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is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2019,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December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fourth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6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349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5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7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substitutio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revoke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that: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2388" w:right="1050" w:firstLine="-567"/>
        <w:jc w:val="left"/>
        <w:tabs>
          <w:tab w:pos="2380" w:val="left"/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398" w:lineRule="auto"/>
        <w:ind w:left="2388" w:right="2930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positiv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(iv)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negativ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(v)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zero,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equivalen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presen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term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3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satisfied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substitute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only: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revoke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reflect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2388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4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consulted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350" w:right="1335"/>
        <w:jc w:val="center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appropriate.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revokes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next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payable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recoverabl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schem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8A.14.7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Requirements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16" w:right="99"/>
        <w:jc w:val="center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1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consulting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appropriate;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16" w:right="59"/>
        <w:jc w:val="center"/>
        <w:tabs>
          <w:tab w:pos="17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publish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821" w:right="5042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13" w:right="55"/>
        <w:jc w:val="center"/>
        <w:tabs>
          <w:tab w:pos="17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includ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reason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99"/>
          <w:i/>
        </w:rPr>
        <w:t>AER's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821" w:right="572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3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(includin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8A.14.4(d)(1)(ii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8A.14.4(d)(2)(ii))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reasons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8A.14.8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Application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Chapter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6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under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participant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derogation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Excep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otherwis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specifie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Chapte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Chapte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120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1384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6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6.18.2(b)(7)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6.18.2(b)(8),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50" w:lineRule="auto"/>
        <w:ind w:left="1821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6.18.8(a)(1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6.18.8(c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supplemente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requirement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purposes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7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Chapter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amended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tariff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statement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allo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submissio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oposa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6"/>
          <w:w w:val="100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approva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2388" w:right="1502" w:firstLine="-567"/>
        <w:jc w:val="left"/>
        <w:tabs>
          <w:tab w:pos="2380" w:val="left"/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occurs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2388" w:right="-20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1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explaine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purposes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6.18.2(b)(7A)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6.18.8(a)(2);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6.18.5(e)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permitted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6.18.5(c);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tariff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statement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tarif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statemen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woul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resul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complyin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participan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ogatio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permitte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(5)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var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woul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otherwis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resul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complyin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6.18.6,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(6)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pricin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oposa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6.18.8(b)(2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addition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6.18.8(c1),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955" w:right="56" w:firstLine="-56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6" w:firstLine="-56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(7)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8A.14.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6.5.9(b)(2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doe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includ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NSW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DNSP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8A.14.6(c);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(8)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decrements'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6.4.3(a)(6)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6.4.3(b)(6)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increment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decrement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adjuste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8A.14.4(d);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NumType w:start="1110"/>
          <w:pgMar w:footer="472" w:header="691" w:top="1080" w:bottom="660" w:left="1320" w:right="1320"/>
          <w:footerReference w:type="default" r:id="rId7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(9)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8A.14.6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6A.23.3(e)(5),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auto"/>
        <w:ind w:left="177" w:right="-20"/>
        <w:jc w:val="lef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Part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15</w:t>
      </w:r>
      <w:r>
        <w:rPr>
          <w:rFonts w:ascii="Arial" w:hAnsi="Arial" w:cs="Arial" w:eastAsia="Arial"/>
          <w:sz w:val="28"/>
          <w:szCs w:val="28"/>
          <w:color w:val="262526"/>
          <w:spacing w:val="6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8"/>
          <w:szCs w:val="28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granted</w:t>
      </w:r>
      <w:r>
        <w:rPr>
          <w:rFonts w:ascii="Arial" w:hAnsi="Arial" w:cs="Arial" w:eastAsia="Arial"/>
          <w:sz w:val="28"/>
          <w:szCs w:val="28"/>
          <w:color w:val="262526"/>
          <w:spacing w:val="-1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28"/>
          <w:szCs w:val="28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color w:val="262526"/>
          <w:spacing w:val="0"/>
          <w:w w:val="100"/>
          <w:b/>
          <w:bCs/>
        </w:rPr>
        <w:t>ActewAGL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50" w:lineRule="auto"/>
        <w:ind w:left="1254" w:right="362" w:firstLine="-1134"/>
        <w:jc w:val="left"/>
        <w:tabs>
          <w:tab w:pos="1240" w:val="left"/>
        </w:tabs>
        <w:rPr>
          <w:rFonts w:ascii="Arial" w:hAnsi="Arial" w:cs="Arial" w:eastAsia="Arial"/>
          <w:sz w:val="26"/>
          <w:szCs w:val="26"/>
        </w:rPr>
      </w:pPr>
      <w:rPr/>
      <w:r>
        <w:rPr/>
        <w:pict>
          <v:group style="position:absolute;margin-left:72pt;margin-top:-36.477173pt;width:450.995pt;height:22.138pt;mso-position-horizontal-relative:page;mso-position-vertical-relative:paragraph;z-index:-919" coordorigin="1440,-730" coordsize="9020,443">
            <v:shape style="position:absolute;left:1440;top:-730;width:9020;height:443" coordorigin="1440,-730" coordsize="9020,443" path="m1440,-287l10460,-287,10460,-730,1440,-730,1440,-287e" filled="t" fillcolor="#E9E9E9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8A.15</w:t>
        <w:tab/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Derogations</w:t>
      </w:r>
      <w:r>
        <w:rPr>
          <w:rFonts w:ascii="Arial" w:hAnsi="Arial" w:cs="Arial" w:eastAsia="Arial"/>
          <w:sz w:val="26"/>
          <w:szCs w:val="26"/>
          <w:color w:val="262526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from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Chapter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6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the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6"/>
          <w:szCs w:val="26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6"/>
          <w:szCs w:val="26"/>
          <w:color w:val="262526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6"/>
          <w:szCs w:val="26"/>
          <w:color w:val="262526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6"/>
          <w:szCs w:val="26"/>
          <w:color w:val="262526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6"/>
          <w:szCs w:val="26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6"/>
          <w:szCs w:val="26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8A.15.1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Definitions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390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60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b/>
          <w:bCs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99"/>
          <w:b/>
          <w:bCs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99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published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April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join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ventur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betwee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Icon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Investments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Limited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073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025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224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Jemena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Networks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(ACT)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00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55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663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registere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Networ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ovide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accordanc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sectio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12(1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Nationa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Electricit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La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2.5.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own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operat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syste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254" w:right="213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Australian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Capital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erritor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successor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business.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398" w:lineRule="auto"/>
        <w:ind w:left="1254" w:right="1671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operates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were: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40" w:lineRule="auto"/>
        <w:ind w:left="1254" w:right="551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1254" w:right="1062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forecast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(kWh);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348" w:lineRule="auto"/>
        <w:ind w:left="1254" w:right="3232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240" w:lineRule="auto"/>
        <w:ind w:left="1254" w:right="2152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(includin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99"/>
        </w:rPr>
        <w:t>8A.15.4(d)(1)(ii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98"/>
        </w:rPr>
        <w:t>8A.15.4(d)(2)(ii)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8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98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cur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2019,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'transitional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defined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1.55.1.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254" w:right="226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1821" w:right="496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forecast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(kWh);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398" w:lineRule="auto"/>
        <w:ind w:left="1821" w:right="2665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1254" w:right="630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secon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2388" w:right="56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formula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giv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forecast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(kWh);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398" w:lineRule="auto"/>
        <w:ind w:left="2388" w:right="2098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third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fourt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undertaking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5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principl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346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type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classified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alternative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ge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specified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2563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1821" w:right="496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forecast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volume;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398" w:lineRule="auto"/>
        <w:ind w:left="1821" w:right="1924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building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block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40" w:lineRule="auto"/>
        <w:ind w:left="1254" w:right="630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secon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398" w:lineRule="auto"/>
        <w:ind w:left="2388" w:right="56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formula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giv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forecast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volume;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398" w:lineRule="auto"/>
        <w:ind w:left="2388" w:right="135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building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block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third,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fourt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undertakings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principl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346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NUO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charge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ge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comprisin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designated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jurisdictional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amounts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consecutiv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calenda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eac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bein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firs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beginning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254" w:right="1530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month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5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254" w:right="473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ribunal's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ability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same,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more,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commencement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61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specified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b/>
          <w:bCs/>
        </w:rPr>
        <w:t>schem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efficienc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benefi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sharin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capita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expenditu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sharin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schem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servic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ge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performanc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incentiv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deman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management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incentiv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deman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managemen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innovatio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allowanc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mechanis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small-scale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incentive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251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3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equivalen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presen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term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8A.15.4(d)(1)(ii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8A.15.4(d)(2)(ii)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negative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(wher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positive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254" w:right="133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5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b/>
          <w:bCs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254" w:right="76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immediately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282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substituted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entitled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217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2665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standa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service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mechanism;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2665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26" w:lineRule="exact"/>
        <w:ind w:left="1254" w:right="64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provided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  <w:position w:val="1"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position w:val="1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11" w:after="0" w:line="240" w:lineRule="auto"/>
        <w:ind w:left="1254" w:right="60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principl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254" w:right="34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54" w:right="278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ribunal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Australian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Competition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ribunal.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ribunal'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decisio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decisio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ribuna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relatio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delivered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February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matter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back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pursuan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sectio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71P(2)(c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Nationa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Electricit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consequence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outcome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judicial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review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b/>
          <w:bCs/>
        </w:rPr>
        <w:t>undertakin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undertakin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accepte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59A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National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and/or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8A.15.2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Expiry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date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254" w:right="5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expires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immediately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8A.15.3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Application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Rule</w:t>
      </w:r>
      <w:r>
        <w:rPr>
          <w:rFonts w:ascii="Arial" w:hAnsi="Arial" w:cs="Arial" w:eastAsia="Arial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1821" w:right="77" w:firstLine="-567"/>
        <w:jc w:val="both"/>
        <w:tabs>
          <w:tab w:pos="1800" w:val="left"/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prevails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inconsistency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821" w:right="3956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-20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Nothing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changing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rendering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change,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whole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254" w:right="508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8A.15.4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across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the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March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2018.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62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tim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201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4229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363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5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respectivel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86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reasonably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likely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minimise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NUOS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ges: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955" w:right="54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betwee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fourt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7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betwee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2350" w:right="4900"/>
        <w:jc w:val="center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631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821" w:right="6884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262526"/>
          <w:spacing w:val="0"/>
          <w:w w:val="100"/>
          <w:b/>
          <w:bCs/>
        </w:rPr>
        <w:t>Note: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0" w:lineRule="auto"/>
        <w:ind w:left="1821" w:right="66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als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tak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accoun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nationa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electricit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  <w:i/>
        </w:rPr>
        <w:t>objectiv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tak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accoun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principles: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National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Electricity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  <w:i/>
        </w:rPr>
        <w:t>Law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s.16(1)(a)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62526"/>
          <w:spacing w:val="0"/>
          <w:w w:val="100"/>
        </w:rPr>
        <w:t>(2)(b).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current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submitted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approved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fina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1821" w:right="58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standard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operate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mechanism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forecas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(kWh)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(b)(4);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operate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wer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standar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formulae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mechanism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forecas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demand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(kWh)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minus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5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incorporatin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achiev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(b)(4),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substituted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total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b/>
          <w:bCs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60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(d)(1)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(d)(2)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6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99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47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considere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payabl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recoverabl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schem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1" w:after="0" w:line="250" w:lineRule="auto"/>
        <w:ind w:left="1254" w:right="163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8A.15.5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only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no</w:t>
      </w:r>
      <w:r>
        <w:rPr>
          <w:rFonts w:ascii="Arial" w:hAnsi="Arial" w:cs="Arial" w:eastAsia="Arial"/>
          <w:sz w:val="24"/>
          <w:szCs w:val="24"/>
          <w:color w:val="262526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reopening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left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March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2018,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2019.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6" w:firstLine="-567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385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5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398" w:lineRule="auto"/>
        <w:ind w:left="1821" w:right="255" w:firstLine="-567"/>
        <w:jc w:val="left"/>
        <w:tabs>
          <w:tab w:pos="1800" w:val="left"/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398" w:lineRule="auto"/>
        <w:ind w:left="1821" w:right="3083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positive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(5)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negative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(6)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zero,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ActewAGL's: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(7)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6.4;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5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(8)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building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block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-20"/>
        <w:jc w:val="left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applicatio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payable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254" w:right="415" w:firstLine="-1134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8A.15.6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revenue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4"/>
          <w:szCs w:val="24"/>
          <w:color w:val="262526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only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4"/>
          <w:szCs w:val="24"/>
          <w:color w:val="262526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reopening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262526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is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required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General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respec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afte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2019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50" w:lineRule="auto"/>
        <w:ind w:left="1821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Decembe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fourt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las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385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5" w:after="0" w:line="240" w:lineRule="auto"/>
        <w:ind w:left="1254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Recovery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2"/>
          <w:szCs w:val="22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subsequent</w:t>
      </w:r>
      <w:r>
        <w:rPr>
          <w:rFonts w:ascii="Arial" w:hAnsi="Arial" w:cs="Arial" w:eastAsia="Arial"/>
          <w:sz w:val="22"/>
          <w:szCs w:val="22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regulatory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control</w:t>
      </w:r>
      <w:r>
        <w:rPr>
          <w:rFonts w:ascii="Arial" w:hAnsi="Arial" w:cs="Arial" w:eastAsia="Arial"/>
          <w:sz w:val="22"/>
          <w:szCs w:val="22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62526"/>
          <w:spacing w:val="0"/>
          <w:w w:val="100"/>
          <w:b/>
          <w:bCs/>
        </w:rPr>
        <w:t>period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revok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revoked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2388" w:right="1050" w:firstLine="-567"/>
        <w:jc w:val="left"/>
        <w:tabs>
          <w:tab w:pos="2380" w:val="left"/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398" w:lineRule="auto"/>
        <w:ind w:left="2388" w:right="2623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(iv)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positive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(v)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negative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2955" w:right="53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(vi)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zero,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9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21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955" w:right="56" w:firstLine="-56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(vii)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remainde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subjec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relevan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being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equivalen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presen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valu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term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4" w:firstLine="-567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(viii)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buildin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bloc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requiremen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remainde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relevant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value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(d)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satisfie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applicatio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transmissio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achieves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9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substitute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paragrap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only: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var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revoke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distributio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determinatio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necessary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reflect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6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annual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4" w:firstLine="-567"/>
        <w:jc w:val="both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meterin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building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block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5" w:firstLine="-567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afte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firs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consulte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appropriate.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revokes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revocation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substitution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commencement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next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8" w:firstLine="-567"/>
        <w:jc w:val="both"/>
        <w:tabs>
          <w:tab w:pos="18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paragraph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payable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recoverable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scheme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both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1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8A.15.7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Requirements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adjustment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determination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254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consulting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99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99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considers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appropriate;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254" w:right="-20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publish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publication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254" w:right="-20"/>
        <w:jc w:val="left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includ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reason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AER's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388" w:right="53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(includin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8A.15.4(d)(1)(ii)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8A.15.4(d)(2)(ii))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adjustmen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adjustment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reasons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decision;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metering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0" w:right="-20"/>
        <w:jc w:val="left"/>
        <w:tabs>
          <w:tab w:pos="12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8A.15.8</w:t>
        <w:tab/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Application</w:t>
      </w:r>
      <w:r>
        <w:rPr>
          <w:rFonts w:ascii="Arial" w:hAnsi="Arial" w:cs="Arial" w:eastAsia="Arial"/>
          <w:sz w:val="24"/>
          <w:szCs w:val="24"/>
          <w:color w:val="262526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color w:val="262526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Chapter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6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under</w:t>
      </w:r>
      <w:r>
        <w:rPr>
          <w:rFonts w:ascii="Arial" w:hAnsi="Arial" w:cs="Arial" w:eastAsia="Arial"/>
          <w:sz w:val="24"/>
          <w:szCs w:val="24"/>
          <w:color w:val="262526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participant</w:t>
      </w:r>
      <w:r>
        <w:rPr>
          <w:rFonts w:ascii="Arial" w:hAnsi="Arial" w:cs="Arial" w:eastAsia="Arial"/>
          <w:sz w:val="24"/>
          <w:szCs w:val="24"/>
          <w:color w:val="262526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62526"/>
          <w:spacing w:val="0"/>
          <w:w w:val="100"/>
          <w:b/>
          <w:bCs/>
        </w:rPr>
        <w:t>derogation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5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1821" w:right="56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Excep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otherwis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specifie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rul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Chapte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Chapte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remainder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398" w:lineRule="auto"/>
        <w:ind w:left="1821" w:right="1384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50" w:lineRule="auto"/>
        <w:ind w:left="1821" w:right="54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(b)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referenc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'an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applicabl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6.18.2(b)(7)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6.18.2(b)(8)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6.18.8(a)(1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6.18.8(c)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distribution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supplemented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requirement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pricin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oposa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182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1821" w:right="55" w:firstLine="-567"/>
        <w:jc w:val="both"/>
        <w:tabs>
          <w:tab w:pos="182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(c)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purposes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applicable)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Chapter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amended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remainde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curren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contro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perio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follows: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(1)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Rules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tariff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statement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allo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submissio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oposa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subsequen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approva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oposal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398" w:lineRule="auto"/>
        <w:ind w:left="2388" w:right="1502" w:firstLine="-567"/>
        <w:jc w:val="left"/>
        <w:tabs>
          <w:tab w:pos="2380" w:val="left"/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(2)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occurs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of: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240" w:lineRule="auto"/>
        <w:ind w:left="2388" w:right="-20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NumType w:start="1120"/>
          <w:pgMar w:footer="472" w:header="691" w:top="1080" w:bottom="660" w:left="1320" w:right="1320"/>
          <w:footerReference w:type="default" r:id="rId8"/>
          <w:pgSz w:w="11920" w:h="1684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21" w:after="0" w:line="250" w:lineRule="auto"/>
        <w:ind w:left="2388" w:right="56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wil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take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explaine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purposes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6.18.2(b)(7A)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6.18.8(a)(2);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4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(3)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ActewAGL'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var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6.18.5(e)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permitted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6.18.5(c);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7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(4)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tariff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statement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tariff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structu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statement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pricing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principles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cont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services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participan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ogatio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variatio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permitte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  <w:i/>
        </w:rPr>
        <w:t>Rule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(5)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ActewAGL's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would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otherwise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complying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6.18.6,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(6)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amend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pricin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oposa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unde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6.18.8(b)(2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1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6.18.8(c),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addition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requirements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6.18.8(c1),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AER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regard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to: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0" w:lineRule="auto"/>
        <w:ind w:left="2955" w:right="56" w:firstLine="-56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remade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2015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determination;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955" w:right="56" w:firstLine="-567"/>
        <w:jc w:val="left"/>
        <w:tabs>
          <w:tab w:pos="29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(ii)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proposed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tari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participant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ogation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(7)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8A.15.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claus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6.5.9(b)(2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doe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extent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includ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decreas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(a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case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annua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equi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  <w:i/>
        </w:rPr>
        <w:t>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othe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buildin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block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requiremen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mor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regulator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year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subsequent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regulatory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ActewAGL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8A.15.6(c);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50" w:lineRule="auto"/>
        <w:ind w:left="2388" w:right="56" w:firstLine="-567"/>
        <w:jc w:val="both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(8)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'the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revenue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increments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decrements'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6.4.3(a)(6)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6.4.3(b)(6)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taken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suc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increment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decrement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adjuste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exten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necessar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tak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int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accoun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applicatio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substitute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tota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revenu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amount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8A.15.4(d);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821" w:right="-20"/>
        <w:jc w:val="left"/>
        <w:tabs>
          <w:tab w:pos="23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(9)</w:t>
        <w:tab/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8A.15.5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8A.15.6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applies,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clauses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6A.23.3(e)(5),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(f)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(g)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40" w:lineRule="auto"/>
        <w:ind w:left="23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transmission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variation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62526"/>
          <w:spacing w:val="0"/>
          <w:w w:val="100"/>
        </w:rPr>
        <w:t>amount.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Mar w:header="691" w:footer="472" w:top="1080" w:bottom="660" w:left="1320" w:right="1320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sectPr>
      <w:pgMar w:header="0" w:footer="0" w:top="0" w:bottom="0" w:left="0" w:right="0"/>
      <w:headerReference w:type="default" r:id="rId9"/>
      <w:footerReference w:type="default" r:id="rId10"/>
      <w:pgSz w:w="11920" w:h="16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Unicode MS">
    <w:altName w:val="Arial Unicode MS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72.000999pt;margin-top:798.049988pt;width:451.277pt;height:.1pt;mso-position-horizontal-relative:page;mso-position-vertical-relative:page;z-index:-931" coordorigin="1440,15961" coordsize="9026,2">
          <v:shape style="position:absolute;left:1440;top:15961;width:9026;height:2" coordorigin="1440,15961" coordsize="9026,0" path="m1440,15961l10466,15961e" filled="f" stroked="t" strokeweight=".5pt" strokecolor="#262526">
            <v:path arrowok="t"/>
          </v:shape>
        </v:group>
        <w10:wrap type="none"/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74.868988pt;margin-top:798.521301pt;width:46.535901pt;height:11pt;mso-position-horizontal-relative:page;mso-position-vertical-relative:page;z-index:-930" type="#_x0000_t202" filled="f" stroked="f">
          <v:textbox inset="0,0,0,0">
            <w:txbxContent>
              <w:p>
                <w:pPr>
                  <w:spacing w:before="0" w:after="0" w:line="195" w:lineRule="exact"/>
                  <w:ind w:left="20" w:right="-2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Page</w:t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1097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72.000999pt;margin-top:798.049988pt;width:451.278pt;height:.1pt;mso-position-horizontal-relative:page;mso-position-vertical-relative:page;z-index:-929" coordorigin="1440,15961" coordsize="9026,2">
          <v:shape style="position:absolute;left:1440;top:15961;width:9026;height:2" coordorigin="1440,15961" coordsize="9026,0" path="m1440,15961l10466,15961e" filled="f" stroked="t" strokeweight=".5pt" strokecolor="#262526">
            <v:path arrowok="t"/>
          </v:shape>
        </v:group>
        <w10:wrap type="none"/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75.537292pt;margin-top:798.521301pt;width:45.200001pt;height:11pt;mso-position-horizontal-relative:page;mso-position-vertical-relative:page;z-index:-928" type="#_x0000_t202" filled="f" stroked="f">
          <v:textbox inset="0,0,0,0">
            <w:txbxContent>
              <w:p>
                <w:pPr>
                  <w:spacing w:before="0" w:after="0" w:line="195" w:lineRule="exact"/>
                  <w:ind w:left="20" w:right="-2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Page</w:t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1110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72.000999pt;margin-top:798.049988pt;width:451.278pt;height:.1pt;mso-position-horizontal-relative:page;mso-position-vertical-relative:page;z-index:-927" coordorigin="1440,15961" coordsize="9026,2">
          <v:shape style="position:absolute;left:1440;top:15961;width:9026;height:2" coordorigin="1440,15961" coordsize="9026,0" path="m1440,15961l10466,15961e" filled="f" stroked="t" strokeweight=".5pt" strokecolor="#262526">
            <v:path arrowok="t"/>
          </v:shape>
        </v:group>
        <w10:wrap type="none"/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75.2034pt;margin-top:798.521301pt;width:45.867701pt;height:11pt;mso-position-horizontal-relative:page;mso-position-vertical-relative:page;z-index:-926" type="#_x0000_t202" filled="f" stroked="f">
          <v:textbox inset="0,0,0,0">
            <w:txbxContent>
              <w:p>
                <w:pPr>
                  <w:spacing w:before="0" w:after="0" w:line="195" w:lineRule="exact"/>
                  <w:ind w:left="20" w:right="-2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Page</w:t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1120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262526"/>
                    <w:spacing w:val="0"/>
                    <w:w w:val="100"/>
                  </w:rPr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72pt;margin-top:54.915016pt;width:451.276pt;height:.1pt;mso-position-horizontal-relative:page;mso-position-vertical-relative:page;z-index:-934" coordorigin="1440,1098" coordsize="9026,2">
          <v:shape style="position:absolute;left:1440;top:1098;width:9026;height:2" coordorigin="1440,1098" coordsize="9026,0" path="m1440,1098l10466,1098e" filled="f" stroked="t" strokeweight=".5pt" strokecolor="#262526">
            <v:path arrowok="t"/>
          </v:shape>
        </v:group>
        <w10:wrap type="none"/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1.004997pt;margin-top:33.667149pt;width:137.761616pt;height:21pt;mso-position-horizontal-relative:page;mso-position-vertical-relative:page;z-index:-933" type="#_x0000_t202" filled="f" stroked="f">
          <v:textbox inset="0,0,0,0">
            <w:txbxContent>
              <w:p>
                <w:pPr>
                  <w:spacing w:before="0" w:after="0" w:line="212" w:lineRule="exact"/>
                  <w:ind w:left="20" w:right="-47"/>
                  <w:jc w:val="left"/>
                  <w:rPr>
                    <w:rFonts w:ascii="Arial Unicode MS" w:hAnsi="Arial Unicode MS" w:cs="Arial Unicode MS" w:eastAsia="Arial Unicode MS"/>
                    <w:sz w:val="18"/>
                    <w:szCs w:val="18"/>
                  </w:rPr>
                </w:pPr>
                <w:rPr/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NATIONAL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 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ELECTRICITY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 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100"/>
                    <w:position w:val="1"/>
                  </w:rPr>
                  <w:t>RULES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000000"/>
                    <w:spacing w:val="0"/>
                    <w:w w:val="100"/>
                    <w:position w:val="0"/>
                  </w:rPr>
                </w:r>
              </w:p>
              <w:p>
                <w:pPr>
                  <w:spacing w:before="0" w:after="0" w:line="200" w:lineRule="exact"/>
                  <w:ind w:left="20" w:right="-20"/>
                  <w:jc w:val="left"/>
                  <w:rPr>
                    <w:rFonts w:ascii="Arial Unicode MS" w:hAnsi="Arial Unicode MS" w:cs="Arial Unicode MS" w:eastAsia="Arial Unicode MS"/>
                    <w:sz w:val="18"/>
                    <w:szCs w:val="18"/>
                  </w:rPr>
                </w:pPr>
                <w:rPr/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VERSION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 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100"/>
                    <w:position w:val="1"/>
                  </w:rPr>
                  <w:t>123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000000"/>
                    <w:spacing w:val="0"/>
                    <w:w w:val="100"/>
                    <w:position w:val="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96.3396pt;margin-top:33.550850pt;width:127.946506pt;height:21pt;mso-position-horizontal-relative:page;mso-position-vertical-relative:page;z-index:-932" type="#_x0000_t202" filled="f" stroked="f">
          <v:textbox inset="0,0,0,0">
            <w:txbxContent>
              <w:p>
                <w:pPr>
                  <w:spacing w:before="0" w:after="0" w:line="212" w:lineRule="exact"/>
                  <w:ind w:left="1431" w:right="-47"/>
                  <w:jc w:val="left"/>
                  <w:rPr>
                    <w:rFonts w:ascii="Arial Unicode MS" w:hAnsi="Arial Unicode MS" w:cs="Arial Unicode MS" w:eastAsia="Arial Unicode MS"/>
                    <w:sz w:val="18"/>
                    <w:szCs w:val="18"/>
                  </w:rPr>
                </w:pPr>
                <w:rPr/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100"/>
                    <w:position w:val="1"/>
                  </w:rPr>
                  <w:t>CHAPTER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-18"/>
                    <w:w w:val="100"/>
                    <w:position w:val="1"/>
                  </w:rPr>
                  <w:t> 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100"/>
                    <w:position w:val="1"/>
                  </w:rPr>
                  <w:t>8A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000000"/>
                    <w:spacing w:val="0"/>
                    <w:w w:val="100"/>
                    <w:position w:val="0"/>
                  </w:rPr>
                </w:r>
              </w:p>
              <w:p>
                <w:pPr>
                  <w:spacing w:before="0" w:after="0" w:line="200" w:lineRule="exact"/>
                  <w:ind w:left="20" w:right="-47"/>
                  <w:jc w:val="left"/>
                  <w:rPr>
                    <w:rFonts w:ascii="Arial Unicode MS" w:hAnsi="Arial Unicode MS" w:cs="Arial Unicode MS" w:eastAsia="Arial Unicode MS"/>
                    <w:sz w:val="18"/>
                    <w:szCs w:val="18"/>
                  </w:rPr>
                </w:pPr>
                <w:rPr/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PARTICIPANT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97"/>
                    <w:position w:val="1"/>
                  </w:rPr>
                  <w:t> 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262526"/>
                    <w:spacing w:val="0"/>
                    <w:w w:val="100"/>
                    <w:position w:val="1"/>
                  </w:rPr>
                  <w:t>DEROGATIONS</w:t>
                </w:r>
                <w:r>
                  <w:rPr>
                    <w:rFonts w:ascii="Arial Unicode MS" w:hAnsi="Arial Unicode MS" w:cs="Arial Unicode MS" w:eastAsia="Arial Unicode MS"/>
                    <w:sz w:val="18"/>
                    <w:szCs w:val="18"/>
                    <w:color w:val="000000"/>
                    <w:spacing w:val="0"/>
                    <w:w w:val="100"/>
                    <w:position w:val="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header" Target="header2.xml"/><Relationship Id="rId10" Type="http://schemas.openxmlformats.org/officeDocument/2006/relationships/footer" Target="footer4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</dc:creator>
  <dc:title>AEMC_Layout</dc:title>
  <dcterms:created xsi:type="dcterms:W3CDTF">2019-07-25T16:25:55Z</dcterms:created>
  <dcterms:modified xsi:type="dcterms:W3CDTF">2019-07-25T16:25:55Z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2019-07-10T00:00:00Z</vt:filetime>
  </property>
  <property fmtid="{D5CDD505-2E9C-101B-9397-08002B2CF9AE}" pid="3" name="LastSaved">
    <vt:filetime>2019-07-25T00:00:00Z</vt:filetime>
  </property>
</Properties>
</file>